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600" w:firstRow="0" w:lastRow="0" w:firstColumn="0" w:lastColumn="0" w:noHBand="1" w:noVBand="1"/>
      </w:tblPr>
      <w:tblGrid>
        <w:gridCol w:w="369"/>
        <w:gridCol w:w="4875"/>
        <w:gridCol w:w="5195"/>
        <w:gridCol w:w="361"/>
      </w:tblGrid>
      <w:tr w:rsidR="00265218" w:rsidRPr="002D3842" w14:paraId="2BC3AFD5" w14:textId="77777777" w:rsidTr="00F37EA1">
        <w:trPr>
          <w:trHeight w:val="983"/>
        </w:trPr>
        <w:tc>
          <w:tcPr>
            <w:tcW w:w="171" w:type="pct"/>
          </w:tcPr>
          <w:p w14:paraId="523AC735" w14:textId="77777777" w:rsidR="00265218" w:rsidRPr="002D3842" w:rsidRDefault="00265218" w:rsidP="00AE3FB7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75F6C6B5" w14:textId="308A6A3F" w:rsidR="00265218" w:rsidRPr="002D3842" w:rsidRDefault="00F85338" w:rsidP="00607C8E">
            <w:pPr>
              <w:pStyle w:val="Title"/>
            </w:pPr>
            <w:r w:rsidRPr="00F85338">
              <w:t>Acknowledgment of Notice of My Right to State Advance Directives</w:t>
            </w:r>
          </w:p>
        </w:tc>
        <w:tc>
          <w:tcPr>
            <w:tcW w:w="2405" w:type="pct"/>
          </w:tcPr>
          <w:p w14:paraId="1731FE4D" w14:textId="77777777" w:rsidR="00265218" w:rsidRPr="002D3842" w:rsidRDefault="00265218" w:rsidP="00AE3FB7">
            <w:pPr>
              <w:pStyle w:val="Title"/>
            </w:pPr>
          </w:p>
        </w:tc>
        <w:tc>
          <w:tcPr>
            <w:tcW w:w="167" w:type="pct"/>
          </w:tcPr>
          <w:p w14:paraId="73F57CDA" w14:textId="77777777" w:rsidR="00265218" w:rsidRPr="002D3842" w:rsidRDefault="00265218" w:rsidP="00AE3FB7">
            <w:pPr>
              <w:pStyle w:val="Title"/>
            </w:pPr>
          </w:p>
        </w:tc>
      </w:tr>
    </w:tbl>
    <w:p w14:paraId="0D3D42F1" w14:textId="77777777" w:rsidR="002F35E6" w:rsidRDefault="002F35E6"/>
    <w:p w14:paraId="2847172A" w14:textId="77777777" w:rsidR="00F85338" w:rsidRDefault="00F85338" w:rsidP="00F85338"/>
    <w:p w14:paraId="4A506D37" w14:textId="77777777" w:rsidR="00F85338" w:rsidRDefault="00F85338" w:rsidP="00F85338"/>
    <w:p w14:paraId="4F185623" w14:textId="77777777" w:rsidR="00F85338" w:rsidRPr="00F85338" w:rsidRDefault="00F85338" w:rsidP="00F85338">
      <w:pPr>
        <w:rPr>
          <w:sz w:val="32"/>
          <w:szCs w:val="32"/>
        </w:rPr>
      </w:pPr>
      <w:r w:rsidRPr="00F85338">
        <w:rPr>
          <w:sz w:val="32"/>
          <w:szCs w:val="32"/>
        </w:rPr>
        <w:t>The American standard of medical care directs the administration of full life-saving measures, such as cardiopulmonary resuscitation (CPR)</w:t>
      </w:r>
      <w:r w:rsidRPr="00F85338">
        <w:rPr>
          <w:sz w:val="32"/>
          <w:szCs w:val="32"/>
        </w:rPr>
        <w:t>.</w:t>
      </w:r>
    </w:p>
    <w:p w14:paraId="5C7C7025" w14:textId="77777777" w:rsidR="00F85338" w:rsidRPr="00F85338" w:rsidRDefault="00F85338" w:rsidP="00F85338">
      <w:pPr>
        <w:rPr>
          <w:sz w:val="32"/>
          <w:szCs w:val="32"/>
        </w:rPr>
      </w:pPr>
    </w:p>
    <w:p w14:paraId="0A7AB159" w14:textId="78E9FCC0" w:rsidR="00F85338" w:rsidRPr="00F85338" w:rsidRDefault="00F85338" w:rsidP="00F85338">
      <w:pPr>
        <w:rPr>
          <w:sz w:val="32"/>
          <w:szCs w:val="32"/>
        </w:rPr>
      </w:pPr>
      <w:r w:rsidRPr="00F85338">
        <w:rPr>
          <w:sz w:val="32"/>
          <w:szCs w:val="32"/>
        </w:rPr>
        <w:t xml:space="preserve">I understand that if I do not </w:t>
      </w:r>
      <w:r w:rsidR="00A54F87">
        <w:rPr>
          <w:sz w:val="32"/>
          <w:szCs w:val="32"/>
        </w:rPr>
        <w:t>want</w:t>
      </w:r>
      <w:r w:rsidRPr="00F85338">
        <w:rPr>
          <w:sz w:val="32"/>
          <w:szCs w:val="32"/>
        </w:rPr>
        <w:t xml:space="preserve"> to </w:t>
      </w:r>
      <w:proofErr w:type="gramStart"/>
      <w:r w:rsidRPr="00F85338">
        <w:rPr>
          <w:sz w:val="32"/>
          <w:szCs w:val="32"/>
        </w:rPr>
        <w:t>receive</w:t>
      </w:r>
      <w:proofErr w:type="gramEnd"/>
      <w:r w:rsidRPr="00F85338">
        <w:rPr>
          <w:sz w:val="32"/>
          <w:szCs w:val="32"/>
        </w:rPr>
        <w:t xml:space="preserve"> these measures, I may state my wishes </w:t>
      </w:r>
      <w:r w:rsidRPr="00F85338">
        <w:rPr>
          <w:sz w:val="32"/>
          <w:szCs w:val="32"/>
        </w:rPr>
        <w:t xml:space="preserve">in writing. </w:t>
      </w:r>
    </w:p>
    <w:p w14:paraId="1FF2590F" w14:textId="77777777" w:rsidR="00F85338" w:rsidRPr="00F85338" w:rsidRDefault="00F85338" w:rsidP="00F85338">
      <w:pPr>
        <w:rPr>
          <w:sz w:val="32"/>
          <w:szCs w:val="32"/>
        </w:rPr>
      </w:pPr>
    </w:p>
    <w:p w14:paraId="2F4F50FE" w14:textId="0901EE21" w:rsidR="00F85338" w:rsidRPr="00F85338" w:rsidRDefault="00F85338" w:rsidP="00F85338">
      <w:pPr>
        <w:rPr>
          <w:sz w:val="32"/>
          <w:szCs w:val="32"/>
        </w:rPr>
      </w:pPr>
      <w:r w:rsidRPr="00F85338">
        <w:rPr>
          <w:sz w:val="32"/>
          <w:szCs w:val="32"/>
        </w:rPr>
        <w:t xml:space="preserve">I have </w:t>
      </w:r>
      <w:proofErr w:type="gramStart"/>
      <w:r w:rsidRPr="00F85338">
        <w:rPr>
          <w:sz w:val="32"/>
          <w:szCs w:val="32"/>
        </w:rPr>
        <w:t>been advised</w:t>
      </w:r>
      <w:proofErr w:type="gramEnd"/>
      <w:r w:rsidRPr="00F85338">
        <w:rPr>
          <w:sz w:val="32"/>
          <w:szCs w:val="32"/>
        </w:rPr>
        <w:t xml:space="preserve"> of my right to complete medical Advance Directives if I </w:t>
      </w:r>
      <w:r w:rsidR="00A54F87">
        <w:rPr>
          <w:sz w:val="32"/>
          <w:szCs w:val="32"/>
        </w:rPr>
        <w:t>so choose</w:t>
      </w:r>
      <w:r w:rsidRPr="00F85338">
        <w:rPr>
          <w:sz w:val="32"/>
          <w:szCs w:val="32"/>
        </w:rPr>
        <w:t>.</w:t>
      </w:r>
    </w:p>
    <w:p w14:paraId="10E2F120" w14:textId="77777777" w:rsidR="00F85338" w:rsidRDefault="00F85338" w:rsidP="00F85338"/>
    <w:p w14:paraId="6D490BB9" w14:textId="77777777" w:rsidR="00F85338" w:rsidRDefault="00F85338" w:rsidP="00F85338"/>
    <w:p w14:paraId="2653B3C4" w14:textId="77777777" w:rsidR="00F85338" w:rsidRDefault="00F85338" w:rsidP="00F85338"/>
    <w:p w14:paraId="74242DE8" w14:textId="77777777" w:rsidR="00F85338" w:rsidRDefault="00F85338" w:rsidP="00F85338"/>
    <w:p w14:paraId="0A37DAF9" w14:textId="77777777" w:rsidR="00F85338" w:rsidRDefault="00F85338" w:rsidP="00F85338"/>
    <w:p w14:paraId="1BD842BF" w14:textId="77777777" w:rsidR="00F85338" w:rsidRDefault="00F85338" w:rsidP="00F85338"/>
    <w:p w14:paraId="52856D61" w14:textId="77777777" w:rsidR="00F85338" w:rsidRDefault="00F85338" w:rsidP="00F85338"/>
    <w:p w14:paraId="0116BDBD" w14:textId="63C213D4" w:rsidR="00607C8E" w:rsidRDefault="00F85338" w:rsidP="00F85338">
      <w:r>
        <w:t>______________________________________________</w:t>
      </w:r>
      <w:r>
        <w:tab/>
        <w:t>___________________________</w:t>
      </w:r>
    </w:p>
    <w:tbl>
      <w:tblPr>
        <w:tblW w:w="4750" w:type="pct"/>
        <w:jc w:val="center"/>
        <w:tblLook w:val="0600" w:firstRow="0" w:lastRow="0" w:firstColumn="0" w:lastColumn="0" w:noHBand="1" w:noVBand="1"/>
      </w:tblPr>
      <w:tblGrid>
        <w:gridCol w:w="5130"/>
        <w:gridCol w:w="1032"/>
        <w:gridCol w:w="434"/>
        <w:gridCol w:w="3664"/>
      </w:tblGrid>
      <w:tr w:rsidR="00607C8E" w:rsidRPr="00607C8E" w14:paraId="06D04EC8" w14:textId="77777777" w:rsidTr="00607C8E">
        <w:trPr>
          <w:trHeight w:val="576"/>
          <w:jc w:val="center"/>
        </w:trPr>
        <w:tc>
          <w:tcPr>
            <w:tcW w:w="6162" w:type="dxa"/>
            <w:gridSpan w:val="2"/>
            <w:tcBorders>
              <w:bottom w:val="single" w:sz="12" w:space="0" w:color="1F497D" w:themeColor="text2"/>
            </w:tcBorders>
            <w:vAlign w:val="bottom"/>
          </w:tcPr>
          <w:p w14:paraId="6079BC2C" w14:textId="77777777" w:rsidR="00607C8E" w:rsidRPr="00607C8E" w:rsidRDefault="00607C8E" w:rsidP="00607C8E">
            <w:pPr>
              <w:ind w:left="0"/>
            </w:pPr>
          </w:p>
        </w:tc>
        <w:tc>
          <w:tcPr>
            <w:tcW w:w="434" w:type="dxa"/>
            <w:vAlign w:val="bottom"/>
          </w:tcPr>
          <w:p w14:paraId="3934CCE3" w14:textId="77777777" w:rsidR="00607C8E" w:rsidRPr="00607C8E" w:rsidRDefault="00607C8E" w:rsidP="00607C8E">
            <w:pPr>
              <w:ind w:left="0"/>
            </w:pPr>
          </w:p>
        </w:tc>
        <w:tc>
          <w:tcPr>
            <w:tcW w:w="3664" w:type="dxa"/>
            <w:tcBorders>
              <w:bottom w:val="single" w:sz="12" w:space="0" w:color="1F497D" w:themeColor="text2"/>
            </w:tcBorders>
            <w:vAlign w:val="bottom"/>
          </w:tcPr>
          <w:p w14:paraId="39A4EACB" w14:textId="77777777" w:rsidR="00607C8E" w:rsidRPr="00607C8E" w:rsidRDefault="00607C8E" w:rsidP="00607C8E">
            <w:pPr>
              <w:ind w:left="0"/>
            </w:pPr>
          </w:p>
        </w:tc>
      </w:tr>
      <w:tr w:rsidR="00607C8E" w:rsidRPr="00607C8E" w14:paraId="473CE915" w14:textId="77777777" w:rsidTr="00607C8E">
        <w:trPr>
          <w:jc w:val="center"/>
        </w:trPr>
        <w:tc>
          <w:tcPr>
            <w:tcW w:w="6162" w:type="dxa"/>
            <w:gridSpan w:val="2"/>
            <w:tcBorders>
              <w:top w:val="single" w:sz="12" w:space="0" w:color="1F497D" w:themeColor="text2"/>
            </w:tcBorders>
          </w:tcPr>
          <w:p w14:paraId="006B0AC1" w14:textId="7DC7F64D" w:rsidR="00607C8E" w:rsidRPr="00607C8E" w:rsidRDefault="00F85338" w:rsidP="00886DB4">
            <w:pPr>
              <w:pStyle w:val="BlueText"/>
              <w:ind w:left="0"/>
            </w:pPr>
            <w:r>
              <w:t>Patient or Responsible Party Signature</w:t>
            </w:r>
          </w:p>
        </w:tc>
        <w:tc>
          <w:tcPr>
            <w:tcW w:w="434" w:type="dxa"/>
          </w:tcPr>
          <w:p w14:paraId="25883527" w14:textId="77777777" w:rsidR="00607C8E" w:rsidRPr="00607C8E" w:rsidRDefault="00607C8E" w:rsidP="00607C8E">
            <w:pPr>
              <w:pStyle w:val="BlueText"/>
            </w:pPr>
          </w:p>
        </w:tc>
        <w:sdt>
          <w:sdtPr>
            <w:id w:val="-146899377"/>
            <w:placeholder>
              <w:docPart w:val="8FAC20BB37A640C398F929E9C3FEF2E1"/>
            </w:placeholder>
            <w:temporary/>
            <w:showingPlcHdr/>
            <w15:appearance w15:val="hidden"/>
          </w:sdtPr>
          <w:sdtContent>
            <w:tc>
              <w:tcPr>
                <w:tcW w:w="3664" w:type="dxa"/>
                <w:tcBorders>
                  <w:top w:val="single" w:sz="12" w:space="0" w:color="1F497D" w:themeColor="text2"/>
                </w:tcBorders>
              </w:tcPr>
              <w:p w14:paraId="756BE4FE" w14:textId="77777777" w:rsidR="00607C8E" w:rsidRPr="00607C8E" w:rsidRDefault="00607C8E" w:rsidP="00886DB4">
                <w:pPr>
                  <w:pStyle w:val="BlueText"/>
                  <w:ind w:left="0"/>
                </w:pPr>
                <w:r w:rsidRPr="00607C8E">
                  <w:rPr>
                    <w:rStyle w:val="PlaceholderText"/>
                    <w:color w:val="1F497D"/>
                  </w:rPr>
                  <w:t>Date</w:t>
                </w:r>
              </w:p>
            </w:tc>
          </w:sdtContent>
        </w:sdt>
      </w:tr>
      <w:tr w:rsidR="00F85338" w:rsidRPr="00607C8E" w14:paraId="1046C2BF" w14:textId="77777777" w:rsidTr="006B3511">
        <w:trPr>
          <w:trHeight w:val="576"/>
          <w:jc w:val="center"/>
        </w:trPr>
        <w:tc>
          <w:tcPr>
            <w:tcW w:w="5130" w:type="dxa"/>
            <w:tcBorders>
              <w:bottom w:val="single" w:sz="12" w:space="0" w:color="1F497D" w:themeColor="text2"/>
            </w:tcBorders>
            <w:vAlign w:val="bottom"/>
          </w:tcPr>
          <w:p w14:paraId="351E2ED1" w14:textId="77777777" w:rsidR="00F85338" w:rsidRPr="00607C8E" w:rsidRDefault="00F85338" w:rsidP="00607C8E">
            <w:pPr>
              <w:pStyle w:val="BlueText"/>
              <w:ind w:left="0"/>
            </w:pPr>
          </w:p>
        </w:tc>
        <w:tc>
          <w:tcPr>
            <w:tcW w:w="5130" w:type="dxa"/>
            <w:gridSpan w:val="3"/>
            <w:tcBorders>
              <w:bottom w:val="single" w:sz="12" w:space="0" w:color="1F497D" w:themeColor="text2"/>
            </w:tcBorders>
            <w:vAlign w:val="bottom"/>
          </w:tcPr>
          <w:p w14:paraId="06C6B628" w14:textId="7C752520" w:rsidR="00F85338" w:rsidRPr="00607C8E" w:rsidRDefault="00F85338" w:rsidP="00607C8E">
            <w:pPr>
              <w:pStyle w:val="BlueText"/>
              <w:ind w:left="0"/>
            </w:pPr>
          </w:p>
        </w:tc>
      </w:tr>
      <w:tr w:rsidR="00F85338" w:rsidRPr="00607C8E" w14:paraId="61CE21CC" w14:textId="3F76877E" w:rsidTr="0047357F">
        <w:trPr>
          <w:jc w:val="center"/>
        </w:trPr>
        <w:sdt>
          <w:sdtPr>
            <w:id w:val="1070773021"/>
            <w:placeholder>
              <w:docPart w:val="8DAECD792A174EF2B59115F03C797CB8"/>
            </w:placeholder>
            <w:temporary/>
            <w:showingPlcHdr/>
            <w15:appearance w15:val="hidden"/>
          </w:sdtPr>
          <w:sdtContent>
            <w:bookmarkStart w:id="0" w:name="_Hlk536406284" w:displacedByCustomXml="prev"/>
            <w:tc>
              <w:tcPr>
                <w:tcW w:w="5130" w:type="dxa"/>
                <w:tcBorders>
                  <w:top w:val="single" w:sz="12" w:space="0" w:color="1F497D" w:themeColor="text2"/>
                </w:tcBorders>
              </w:tcPr>
              <w:p w14:paraId="05A9E54B" w14:textId="77777777" w:rsidR="00F85338" w:rsidRPr="00607C8E" w:rsidRDefault="00F85338" w:rsidP="00886DB4">
                <w:pPr>
                  <w:pStyle w:val="BlueText"/>
                  <w:ind w:left="0"/>
                </w:pPr>
                <w:r w:rsidRPr="00607C8E">
                  <w:t>Patient Name (Please Print)</w:t>
                </w:r>
              </w:p>
            </w:tc>
            <w:bookmarkEnd w:id="0" w:displacedByCustomXml="next"/>
          </w:sdtContent>
        </w:sdt>
        <w:tc>
          <w:tcPr>
            <w:tcW w:w="5130" w:type="dxa"/>
            <w:gridSpan w:val="3"/>
            <w:tcBorders>
              <w:top w:val="single" w:sz="12" w:space="0" w:color="1F497D" w:themeColor="text2"/>
            </w:tcBorders>
          </w:tcPr>
          <w:p w14:paraId="4138B23B" w14:textId="68C069D8" w:rsidR="00F85338" w:rsidRPr="00607C8E" w:rsidRDefault="00F85338" w:rsidP="00886DB4">
            <w:pPr>
              <w:pStyle w:val="BlueText"/>
              <w:ind w:left="0"/>
            </w:pPr>
            <w:r>
              <w:t>Patient Date of Birth</w:t>
            </w:r>
          </w:p>
        </w:tc>
      </w:tr>
    </w:tbl>
    <w:p w14:paraId="3BF367C0" w14:textId="77777777" w:rsidR="00607C8E" w:rsidRPr="00047E60" w:rsidRDefault="00607C8E" w:rsidP="00047E60">
      <w:pPr>
        <w:pStyle w:val="BlueText"/>
        <w:spacing w:after="0"/>
        <w:ind w:left="0"/>
        <w:rPr>
          <w:sz w:val="12"/>
        </w:rPr>
      </w:pPr>
    </w:p>
    <w:sectPr w:rsidR="00607C8E" w:rsidRPr="00047E60" w:rsidSect="00F85338">
      <w:headerReference w:type="default" r:id="rId11"/>
      <w:footerReference w:type="default" r:id="rId12"/>
      <w:pgSz w:w="12240" w:h="15840" w:code="1"/>
      <w:pgMar w:top="1729" w:right="720" w:bottom="1729" w:left="720" w:header="709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7EEAB" w14:textId="77777777" w:rsidR="00EB4DF6" w:rsidRDefault="00EB4DF6" w:rsidP="00BC1B68">
      <w:r>
        <w:separator/>
      </w:r>
    </w:p>
  </w:endnote>
  <w:endnote w:type="continuationSeparator" w:id="0">
    <w:p w14:paraId="33355498" w14:textId="77777777" w:rsidR="00EB4DF6" w:rsidRDefault="00EB4DF6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A28BB" w14:textId="56D20EE4" w:rsidR="00F85338" w:rsidRDefault="00F85338">
    <w:pPr>
      <w:pStyle w:val="Footer"/>
    </w:pPr>
    <w:r>
      <w:rPr>
        <w:noProof/>
      </w:rPr>
      <w:drawing>
        <wp:inline distT="0" distB="0" distL="0" distR="0" wp14:anchorId="53923065" wp14:editId="2A577E4A">
          <wp:extent cx="2752725" cy="395882"/>
          <wp:effectExtent l="0" t="0" r="0" b="4445"/>
          <wp:docPr id="1011666176" name="Picture 1011666176" descr="A blue letter on a black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8106430" name="Picture 1" descr="A blue letter on a black background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6387" cy="403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CHCA MEMBER RESOURCES    UPDATED May 2023</w:t>
    </w:r>
  </w:p>
  <w:p w14:paraId="408E374D" w14:textId="77777777" w:rsidR="00AE3FB7" w:rsidRPr="00047E60" w:rsidRDefault="00AE3F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71120" w14:textId="77777777" w:rsidR="00EB4DF6" w:rsidRDefault="00EB4DF6" w:rsidP="00BC1B68">
      <w:r>
        <w:separator/>
      </w:r>
    </w:p>
  </w:footnote>
  <w:footnote w:type="continuationSeparator" w:id="0">
    <w:p w14:paraId="4067861D" w14:textId="77777777" w:rsidR="00EB4DF6" w:rsidRDefault="00EB4DF6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5B421" w14:textId="718BF631" w:rsidR="00BC1B68" w:rsidRDefault="00F85338" w:rsidP="00F8533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016" behindDoc="1" locked="0" layoutInCell="1" allowOverlap="1" wp14:anchorId="2A36D3F2" wp14:editId="19C3C48B">
              <wp:simplePos x="0" y="0"/>
              <wp:positionH relativeFrom="column">
                <wp:posOffset>0</wp:posOffset>
              </wp:positionH>
              <wp:positionV relativeFrom="paragraph">
                <wp:posOffset>-1269365</wp:posOffset>
              </wp:positionV>
              <wp:extent cx="6858000" cy="10866755"/>
              <wp:effectExtent l="0" t="0" r="0" b="0"/>
              <wp:wrapNone/>
              <wp:docPr id="10" name="Group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0866755"/>
                        <a:chOff x="0" y="0"/>
                        <a:chExt cx="6858000" cy="10866768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812800"/>
                          <a:ext cx="6858000" cy="147610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269067"/>
                          <a:ext cx="6854825" cy="7213600"/>
                          <a:chOff x="0" y="0"/>
                          <a:chExt cx="6854952" cy="7211707"/>
                        </a:xfrm>
                      </wpg:grpSpPr>
                      <wpg:grpSp>
                        <wpg:cNvPr id="8" name="Group 1"/>
                        <wpg:cNvGrpSpPr>
                          <a:grpSpLocks/>
                        </wpg:cNvGrpSpPr>
                        <wpg:grpSpPr>
                          <a:xfrm>
                            <a:off x="0" y="14626"/>
                            <a:ext cx="6854952" cy="7197081"/>
                            <a:chOff x="0" y="-4"/>
                            <a:chExt cx="6854952" cy="7197081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65834"/>
                              <a:ext cx="6781800" cy="7131243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-4"/>
                              <a:ext cx="6785610" cy="71209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4" name="Picture 4" descr="Background Imag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658"/>
                        <a:stretch/>
                      </pic:blipFill>
                      <pic:spPr bwMode="auto">
                        <a:xfrm>
                          <a:off x="0" y="0"/>
                          <a:ext cx="6858000" cy="2308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" name="Rectangle 17"/>
                      <wps:cNvSpPr/>
                      <wps:spPr>
                        <a:xfrm>
                          <a:off x="0" y="9922934"/>
                          <a:ext cx="6784340" cy="9438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9922934"/>
                          <a:ext cx="6785610" cy="3810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62B1AFD9" id="Group 10" o:spid="_x0000_s1026" alt="&quot;&quot;" style="position:absolute;margin-left:0;margin-top:-99.95pt;width:540pt;height:855.65pt;z-index:-251646464" coordsize="68580,10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">
              <v:rect id="Rectangle 5" o:spid="_x0000_s1027" style="position:absolute;top:8128;width:68580;height:14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group id="Group 2" o:spid="_x0000_s1028" style="position:absolute;top:22690;width:68548;height:72136" coordsize="68549,7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9" style="position:absolute;top:146;width:68549;height:71971" coordorigin="" coordsize="68549,7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" o:spid="_x0000_s1030" style="position:absolute;left:731;top:658;width:67818;height:71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" fillcolor="#1f497d [3215]" stroked="f" strokeweight="1pt">
                    <v:fill opacity="13107f"/>
                    <v:stroke miterlimit="4"/>
                    <v:textbox inset="3pt,3pt,3pt,3pt"/>
                  </v:rect>
                  <v:rect id="Rectangle" o:spid="_x0000_s1031" style="position:absolute;width:67856;height:71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2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3" type="#_x0000_t75" alt="Background Image" style="position:absolute;width:68580;height:2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">
                <v:imagedata r:id="rId2" o:title="Background Image" cropbottom="32544f"/>
              </v:shape>
              <v:rect id="Rectangle 17" o:spid="_x0000_s1034" style="position:absolute;top:99229;width:67843;height:9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35" style="position:absolute;top:99229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30A9A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26047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338"/>
    <w:rsid w:val="00037281"/>
    <w:rsid w:val="00047E60"/>
    <w:rsid w:val="00072B9D"/>
    <w:rsid w:val="000F7CE7"/>
    <w:rsid w:val="00110721"/>
    <w:rsid w:val="001257F0"/>
    <w:rsid w:val="00150904"/>
    <w:rsid w:val="001A199E"/>
    <w:rsid w:val="002511A4"/>
    <w:rsid w:val="0025130C"/>
    <w:rsid w:val="00256391"/>
    <w:rsid w:val="002633EB"/>
    <w:rsid w:val="00265218"/>
    <w:rsid w:val="002A2BE4"/>
    <w:rsid w:val="002C0E78"/>
    <w:rsid w:val="002D3842"/>
    <w:rsid w:val="002F35E6"/>
    <w:rsid w:val="00337C0F"/>
    <w:rsid w:val="00361209"/>
    <w:rsid w:val="00394AC3"/>
    <w:rsid w:val="003E0129"/>
    <w:rsid w:val="00435E8C"/>
    <w:rsid w:val="00463B35"/>
    <w:rsid w:val="00482917"/>
    <w:rsid w:val="004C2F50"/>
    <w:rsid w:val="005310BC"/>
    <w:rsid w:val="005D124E"/>
    <w:rsid w:val="005E4903"/>
    <w:rsid w:val="00607C8E"/>
    <w:rsid w:val="00676CD6"/>
    <w:rsid w:val="0071089C"/>
    <w:rsid w:val="00763E3A"/>
    <w:rsid w:val="007B52D2"/>
    <w:rsid w:val="007C1F7D"/>
    <w:rsid w:val="007D38AB"/>
    <w:rsid w:val="007F5DB2"/>
    <w:rsid w:val="00857086"/>
    <w:rsid w:val="008D3EE1"/>
    <w:rsid w:val="00944ADF"/>
    <w:rsid w:val="00951F0A"/>
    <w:rsid w:val="009963B2"/>
    <w:rsid w:val="00A315FF"/>
    <w:rsid w:val="00A54F87"/>
    <w:rsid w:val="00AC7198"/>
    <w:rsid w:val="00AE3FB7"/>
    <w:rsid w:val="00B122BA"/>
    <w:rsid w:val="00B46BE9"/>
    <w:rsid w:val="00BC1B68"/>
    <w:rsid w:val="00BF5A49"/>
    <w:rsid w:val="00C1571D"/>
    <w:rsid w:val="00C94D12"/>
    <w:rsid w:val="00CF0238"/>
    <w:rsid w:val="00D306ED"/>
    <w:rsid w:val="00D4436A"/>
    <w:rsid w:val="00E53AFF"/>
    <w:rsid w:val="00EB4DF6"/>
    <w:rsid w:val="00EF1881"/>
    <w:rsid w:val="00F27B67"/>
    <w:rsid w:val="00F37EA1"/>
    <w:rsid w:val="00F85338"/>
    <w:rsid w:val="00FC469D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7528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6ED"/>
    <w:pPr>
      <w:ind w:left="360" w:right="360"/>
    </w:pPr>
    <w:rPr>
      <w:rFonts w:asciiTheme="minorHAnsi" w:hAnsiTheme="minorHAns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857086"/>
    <w:pPr>
      <w:ind w:left="0" w:right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857086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semiHidden/>
    <w:qFormat/>
    <w:rsid w:val="00265218"/>
    <w:pPr>
      <w:spacing w:after="240"/>
    </w:pPr>
    <w:rPr>
      <w:color w:val="000000"/>
      <w:sz w:val="22"/>
    </w:rPr>
  </w:style>
  <w:style w:type="paragraph" w:customStyle="1" w:styleId="BlueText">
    <w:name w:val="Blue Text"/>
    <w:basedOn w:val="Normal"/>
    <w:uiPriority w:val="2"/>
    <w:qFormat/>
    <w:rsid w:val="00265218"/>
    <w:pPr>
      <w:spacing w:after="120"/>
    </w:pPr>
    <w:rPr>
      <w:color w:val="1F497D"/>
      <w:sz w:val="22"/>
    </w:rPr>
  </w:style>
  <w:style w:type="paragraph" w:customStyle="1" w:styleId="Contacts">
    <w:name w:val="Contacts"/>
    <w:basedOn w:val="Normal"/>
    <w:uiPriority w:val="5"/>
    <w:qFormat/>
    <w:rsid w:val="005310BC"/>
    <w:pPr>
      <w:jc w:val="center"/>
    </w:pPr>
    <w:rPr>
      <w:color w:val="1F497D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857086"/>
    <w:pPr>
      <w:spacing w:after="200"/>
    </w:pPr>
    <w:rPr>
      <w:b/>
      <w:bCs/>
      <w:color w:val="1F497D" w:themeColor="text2"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table" w:styleId="GridTable4-Accent3">
    <w:name w:val="Grid Table 4 Accent 3"/>
    <w:basedOn w:val="TableNormal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  <w:style w:type="paragraph" w:styleId="ListBullet">
    <w:name w:val="List Bullet"/>
    <w:basedOn w:val="Normal"/>
    <w:uiPriority w:val="99"/>
    <w:rsid w:val="00607C8E"/>
    <w:pPr>
      <w:numPr>
        <w:numId w:val="1"/>
      </w:numPr>
      <w:spacing w:after="120"/>
      <w:ind w:left="10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lbertson\AppData\Roaming\Microsoft\Templates\Patient%20payment%20agreement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FAC20BB37A640C398F929E9C3FEF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4C4FE-5D47-4C39-90ED-B533D346782D}"/>
      </w:docPartPr>
      <w:docPartBody>
        <w:p w:rsidR="00000000" w:rsidRDefault="00000000">
          <w:pPr>
            <w:pStyle w:val="8FAC20BB37A640C398F929E9C3FEF2E1"/>
          </w:pPr>
          <w:r w:rsidRPr="00607C8E">
            <w:rPr>
              <w:rStyle w:val="PlaceholderText"/>
              <w:color w:val="1F497D"/>
            </w:rPr>
            <w:t>Date</w:t>
          </w:r>
        </w:p>
      </w:docPartBody>
    </w:docPart>
    <w:docPart>
      <w:docPartPr>
        <w:name w:val="8DAECD792A174EF2B59115F03C797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54232-B29B-4338-B70A-8F4B225980A1}"/>
      </w:docPartPr>
      <w:docPartBody>
        <w:p w:rsidR="00000000" w:rsidRDefault="00426BBA" w:rsidP="00426BBA">
          <w:pPr>
            <w:pStyle w:val="8DAECD792A174EF2B59115F03C797CB8"/>
          </w:pPr>
          <w:bookmarkStart w:id="0" w:name="_Hlk536406284"/>
          <w:bookmarkStart w:id="1" w:name="_Hlk536406284"/>
          <w:bookmarkEnd w:id="0"/>
          <w:r w:rsidRPr="00607C8E">
            <w:t>Patient Name (Please Print)</w:t>
          </w:r>
          <w:bookmarkEnd w:id="1"/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30A9A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8235160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BBA"/>
    <w:rsid w:val="00132D52"/>
    <w:rsid w:val="0042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  <w14:ligatures w14:val="none"/>
    </w:rPr>
  </w:style>
  <w:style w:type="character" w:customStyle="1" w:styleId="TitleChar">
    <w:name w:val="Title Char"/>
    <w:basedOn w:val="DefaultParagraphFont"/>
    <w:link w:val="Title"/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  <w14:ligatures w14:val="none"/>
    </w:rPr>
  </w:style>
  <w:style w:type="paragraph" w:customStyle="1" w:styleId="3C073B1C542640728B3F233DCD17A457">
    <w:name w:val="3C073B1C542640728B3F233DCD17A457"/>
  </w:style>
  <w:style w:type="paragraph" w:customStyle="1" w:styleId="78672B2582B6490F86AD24A71889F131">
    <w:name w:val="78672B2582B6490F86AD24A71889F131"/>
  </w:style>
  <w:style w:type="character" w:styleId="PlaceholderText">
    <w:name w:val="Placeholder Text"/>
    <w:uiPriority w:val="99"/>
    <w:semiHidden/>
    <w:rPr>
      <w:color w:val="808080"/>
    </w:rPr>
  </w:style>
  <w:style w:type="paragraph" w:styleId="ListBullet">
    <w:name w:val="List Bullet"/>
    <w:basedOn w:val="Normal"/>
    <w:uiPriority w:val="99"/>
    <w:pPr>
      <w:numPr>
        <w:numId w:val="1"/>
      </w:numPr>
      <w:spacing w:after="120" w:line="240" w:lineRule="auto"/>
      <w:ind w:left="1080" w:right="360"/>
    </w:pPr>
    <w:rPr>
      <w:rFonts w:eastAsia="Franklin Gothic Book" w:cs="Times New Roman"/>
      <w:kern w:val="0"/>
      <w:sz w:val="24"/>
      <w:szCs w:val="24"/>
      <w14:ligatures w14:val="none"/>
    </w:rPr>
  </w:style>
  <w:style w:type="paragraph" w:customStyle="1" w:styleId="5C4361FD20CA4453881D767FEC140493">
    <w:name w:val="5C4361FD20CA4453881D767FEC140493"/>
  </w:style>
  <w:style w:type="paragraph" w:customStyle="1" w:styleId="76A68744B71647BDAA828B1DE0540BF9">
    <w:name w:val="76A68744B71647BDAA828B1DE0540BF9"/>
  </w:style>
  <w:style w:type="paragraph" w:customStyle="1" w:styleId="8E6B4B02ECBB4286A9BD611F06997308">
    <w:name w:val="8E6B4B02ECBB4286A9BD611F06997308"/>
  </w:style>
  <w:style w:type="paragraph" w:customStyle="1" w:styleId="8FAC20BB37A640C398F929E9C3FEF2E1">
    <w:name w:val="8FAC20BB37A640C398F929E9C3FEF2E1"/>
  </w:style>
  <w:style w:type="paragraph" w:customStyle="1" w:styleId="46D55082C7E446D5A6035DCA9E35548E">
    <w:name w:val="46D55082C7E446D5A6035DCA9E35548E"/>
  </w:style>
  <w:style w:type="paragraph" w:customStyle="1" w:styleId="8DAECD792A174EF2B59115F03C797CB8">
    <w:name w:val="8DAECD792A174EF2B59115F03C797CB8"/>
    <w:rsid w:val="00426BBA"/>
  </w:style>
  <w:style w:type="paragraph" w:customStyle="1" w:styleId="EC9215E2A26946EC98EE5046FC9338CB">
    <w:name w:val="EC9215E2A26946EC98EE5046FC9338CB"/>
    <w:rsid w:val="00426B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DED59C-62ED-4C6B-821F-05516A0693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C760BB-AC6F-4C99-B43B-D7208C0798E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BE05B66-F9F6-4508-9A3E-F967A33E245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A86FC69-13BA-413C-A2E3-32B46D7E6F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Patient payment agreement healthcare</Template>
  <TotalTime>0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2023-05-16T17:20:00Z</dcterms:created>
  <dcterms:modified xsi:type="dcterms:W3CDTF">2023-05-16T17:41:00Z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